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8423"/>
      </w:tblGrid>
      <w:tr w:rsidR="009B6B7A" w:rsidTr="00906784">
        <w:trPr>
          <w:trHeight w:hRule="exact" w:val="14071"/>
        </w:trPr>
        <w:tc>
          <w:tcPr>
            <w:tcW w:w="8423" w:type="dxa"/>
          </w:tcPr>
          <w:p w:rsidR="009B6B7A" w:rsidRPr="00CC0145" w:rsidRDefault="009B6B7A" w:rsidP="008D0EAE">
            <w:pPr>
              <w:pStyle w:val="Heading2"/>
              <w:spacing w:before="0"/>
              <w:ind w:left="432"/>
              <w:jc w:val="center"/>
              <w:outlineLvl w:val="1"/>
              <w:rPr>
                <w:sz w:val="36"/>
                <w:szCs w:val="36"/>
              </w:rPr>
            </w:pPr>
            <w:r w:rsidRPr="00CC0145">
              <w:rPr>
                <w:sz w:val="36"/>
                <w:szCs w:val="36"/>
              </w:rPr>
              <w:t>FREE LECTURE ON ZOOM ABOUT</w:t>
            </w:r>
          </w:p>
          <w:p w:rsidR="009B6B7A" w:rsidRDefault="009B6B7A" w:rsidP="008D0EAE">
            <w:pPr>
              <w:pStyle w:val="Heading2"/>
              <w:ind w:left="432"/>
              <w:jc w:val="center"/>
            </w:pPr>
            <w:r>
              <w:t>“LANGUAGE DEPRIVATION”</w:t>
            </w:r>
          </w:p>
          <w:p w:rsidR="009B6B7A" w:rsidRPr="00DC4FE0" w:rsidRDefault="009B6B7A" w:rsidP="008D0EAE">
            <w:pPr>
              <w:pStyle w:val="Heading1"/>
              <w:ind w:left="432"/>
              <w:jc w:val="center"/>
              <w:outlineLvl w:val="0"/>
              <w:rPr>
                <w14:shadow w14:blurRad="50800" w14:dist="50800" w14:dir="4080000" w14:sx="0" w14:sy="0" w14:kx="0" w14:ky="0" w14:algn="ctr">
                  <w14:srgbClr w14:val="000000">
                    <w14:alpha w14:val="56870"/>
                  </w14:srgbClr>
                </w14:shadow>
              </w:rPr>
            </w:pPr>
            <w:r w:rsidRPr="00DC4FE0">
              <w:drawing>
                <wp:inline distT="0" distB="0" distL="0" distR="0" wp14:anchorId="02DFE4E1" wp14:editId="625C3B3E">
                  <wp:extent cx="1722967" cy="2298066"/>
                  <wp:effectExtent l="38100" t="63500" r="131445" b="1149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62" cy="2388891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1620000" sx="103000" sy="103000" algn="ctr" rotWithShape="0">
                              <a:srgbClr val="000000">
                                <a:alpha val="43137"/>
                              </a:srgbClr>
                            </a:outerShdw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B6B7A" w:rsidRDefault="009B6B7A" w:rsidP="008D0EAE">
            <w:pPr>
              <w:pStyle w:val="Heading2"/>
              <w:ind w:left="432"/>
              <w:jc w:val="center"/>
              <w:outlineLvl w:val="1"/>
              <w:rPr>
                <w:sz w:val="36"/>
                <w:szCs w:val="36"/>
              </w:rPr>
            </w:pPr>
            <w:r w:rsidRPr="00DC4FE0">
              <w:rPr>
                <w:sz w:val="36"/>
                <w:szCs w:val="36"/>
              </w:rPr>
              <w:t>LECTURE BY JACK JOHNSON (J3)</w:t>
            </w:r>
          </w:p>
          <w:p w:rsidR="009B6B7A" w:rsidRPr="00CC0145" w:rsidRDefault="009B6B7A" w:rsidP="008D0EAE">
            <w:pPr>
              <w:shd w:val="clear" w:color="auto" w:fill="FFFFFF"/>
              <w:ind w:left="432"/>
              <w:rPr>
                <w:rFonts w:ascii="Arial" w:hAnsi="Arial" w:cs="Arial"/>
                <w:b w:val="0"/>
                <w:bCs/>
                <w:color w:val="000000" w:themeColor="text1"/>
              </w:rPr>
            </w:pPr>
            <w:r w:rsidRPr="00CC0145">
              <w:rPr>
                <w:rFonts w:ascii="Arial" w:hAnsi="Arial" w:cs="Arial"/>
                <w:b w:val="0"/>
                <w:bCs/>
                <w:color w:val="000000" w:themeColor="text1"/>
              </w:rPr>
              <w:t>J. Jack Johnson – (sign name “J3”)</w:t>
            </w:r>
          </w:p>
          <w:p w:rsidR="009B6B7A" w:rsidRPr="00CC0145" w:rsidRDefault="009B6B7A" w:rsidP="008D0EAE">
            <w:pPr>
              <w:shd w:val="clear" w:color="auto" w:fill="FFFFFF"/>
              <w:ind w:left="432"/>
              <w:rPr>
                <w:rFonts w:ascii="Arial" w:hAnsi="Arial" w:cs="Arial"/>
                <w:b w:val="0"/>
                <w:bCs/>
                <w:color w:val="000000" w:themeColor="text1"/>
              </w:rPr>
            </w:pPr>
            <w:r w:rsidRPr="00CC0145">
              <w:rPr>
                <w:rFonts w:ascii="Arial" w:hAnsi="Arial" w:cs="Arial"/>
                <w:b w:val="0"/>
                <w:bCs/>
                <w:color w:val="000000" w:themeColor="text1"/>
              </w:rPr>
              <w:t>I am an alumnus of Gallaudet University, Class ’93. I have over 24 years of experience in education as a teacher, a school principal for two schools for the deaf, a curriculum specialist, a director of intervention, and currently a director of the Comprehensive Educational Resource Center at TSD. My college sweetheart and I recently celebrated our 25</w:t>
            </w:r>
            <w:r w:rsidRPr="00CC0145">
              <w:rPr>
                <w:rFonts w:ascii="Arial" w:hAnsi="Arial" w:cs="Arial"/>
                <w:b w:val="0"/>
                <w:bCs/>
                <w:color w:val="000000" w:themeColor="text1"/>
                <w:vertAlign w:val="superscript"/>
              </w:rPr>
              <w:t>th</w:t>
            </w:r>
            <w:r w:rsidRPr="00CC0145">
              <w:rPr>
                <w:rFonts w:ascii="Arial" w:hAnsi="Arial" w:cs="Arial"/>
                <w:b w:val="0"/>
                <w:bCs/>
                <w:color w:val="000000" w:themeColor="text1"/>
              </w:rPr>
              <w:t> wedding anniversary. We have three kids, two boys in college and one girl in high school.</w:t>
            </w:r>
          </w:p>
          <w:p w:rsidR="009B6B7A" w:rsidRPr="00906784" w:rsidRDefault="009B6B7A" w:rsidP="008D0EAE">
            <w:pPr>
              <w:ind w:left="432"/>
              <w:rPr>
                <w:sz w:val="16"/>
                <w:szCs w:val="16"/>
              </w:rPr>
            </w:pPr>
          </w:p>
          <w:p w:rsidR="009B6B7A" w:rsidRDefault="009B6B7A" w:rsidP="008D0EAE">
            <w:pPr>
              <w:pStyle w:val="Heading4"/>
              <w:ind w:left="432"/>
              <w:jc w:val="center"/>
            </w:pPr>
            <w:r>
              <w:t>MISSION GOAL: Empowering students, families, and stakeholders through education, advocacy and community.</w:t>
            </w:r>
          </w:p>
          <w:p w:rsidR="009B6B7A" w:rsidRPr="00906784" w:rsidRDefault="009B6B7A" w:rsidP="008D0EAE">
            <w:pPr>
              <w:ind w:left="432"/>
              <w:rPr>
                <w:sz w:val="16"/>
                <w:szCs w:val="16"/>
              </w:rPr>
            </w:pPr>
          </w:p>
          <w:p w:rsidR="009B6B7A" w:rsidRPr="009B6B7A" w:rsidRDefault="009B6B7A" w:rsidP="008D0EAE">
            <w:pPr>
              <w:ind w:left="432"/>
              <w:rPr>
                <w:sz w:val="28"/>
                <w:szCs w:val="28"/>
              </w:rPr>
            </w:pPr>
            <w:r w:rsidRPr="009B6B7A">
              <w:rPr>
                <w:sz w:val="28"/>
                <w:szCs w:val="28"/>
              </w:rPr>
              <w:t>WHO: EVERYONE IS WELCOME TO JOIN ON ZOOM!</w:t>
            </w:r>
          </w:p>
          <w:p w:rsidR="009B6B7A" w:rsidRPr="009B6B7A" w:rsidRDefault="009B6B7A" w:rsidP="008D0EAE">
            <w:pPr>
              <w:ind w:left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Pr="009B6B7A">
              <w:rPr>
                <w:sz w:val="28"/>
                <w:szCs w:val="28"/>
              </w:rPr>
              <w:t xml:space="preserve">ZOOM ID IS </w:t>
            </w:r>
            <w:r w:rsidR="00B75446">
              <w:rPr>
                <w:rFonts w:ascii="Helvetica" w:hAnsi="Helvetica" w:cs="Helvetica"/>
                <w:b w:val="0"/>
                <w:color w:val="878787"/>
              </w:rPr>
              <w:t xml:space="preserve"> 838 4843 4633</w:t>
            </w:r>
          </w:p>
          <w:p w:rsidR="009B6B7A" w:rsidRPr="009B6B7A" w:rsidRDefault="009B6B7A" w:rsidP="008D0EAE">
            <w:pPr>
              <w:ind w:left="432"/>
              <w:rPr>
                <w:sz w:val="28"/>
                <w:szCs w:val="28"/>
              </w:rPr>
            </w:pPr>
            <w:r w:rsidRPr="009B6B7A">
              <w:rPr>
                <w:sz w:val="28"/>
                <w:szCs w:val="28"/>
              </w:rPr>
              <w:t>WHEN: NOVEMBER 7 AT 10:30 AM UNTIL 11:30 AM</w:t>
            </w:r>
          </w:p>
          <w:p w:rsidR="009B6B7A" w:rsidRPr="00906784" w:rsidRDefault="009B6B7A" w:rsidP="008D0EAE">
            <w:pPr>
              <w:ind w:left="432"/>
              <w:rPr>
                <w:sz w:val="16"/>
                <w:szCs w:val="16"/>
              </w:rPr>
            </w:pPr>
          </w:p>
          <w:p w:rsidR="00553D97" w:rsidRDefault="00553D97" w:rsidP="008D0EAE">
            <w:pPr>
              <w:ind w:left="432"/>
              <w:jc w:val="center"/>
              <w:rPr>
                <w:rFonts w:asciiTheme="majorHAnsi" w:hAnsiTheme="majorHAnsi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41FA0B" wp14:editId="7222233A">
                  <wp:extent cx="833120" cy="546160"/>
                  <wp:effectExtent l="25400" t="38100" r="93980" b="76200"/>
                  <wp:docPr id="3" name="Picture 3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logo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52" cy="5902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8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bCs/>
                <w:color w:val="000000" w:themeColor="text1"/>
                <w:sz w:val="28"/>
                <w:szCs w:val="28"/>
              </w:rPr>
              <w:t xml:space="preserve">  </w:t>
            </w:r>
          </w:p>
          <w:p w:rsidR="00906784" w:rsidRDefault="009B6B7A" w:rsidP="008D0EAE">
            <w:pPr>
              <w:ind w:left="432"/>
              <w:jc w:val="center"/>
              <w:rPr>
                <w:rFonts w:asciiTheme="majorHAnsi" w:hAnsiTheme="majorHAnsi" w:cs="Arial"/>
                <w:bCs/>
                <w:color w:val="000000" w:themeColor="text1"/>
                <w:sz w:val="28"/>
                <w:szCs w:val="28"/>
              </w:rPr>
            </w:pPr>
            <w:r w:rsidRPr="009B6B7A">
              <w:rPr>
                <w:rFonts w:asciiTheme="majorHAnsi" w:hAnsiTheme="majorHAnsi" w:cs="Arial"/>
                <w:bCs/>
                <w:color w:val="000000" w:themeColor="text1"/>
                <w:sz w:val="28"/>
                <w:szCs w:val="28"/>
              </w:rPr>
              <w:t>HOSTED BY NASHVILLE CHAPTER TENNESSEE ASSOC</w:t>
            </w:r>
            <w:r>
              <w:rPr>
                <w:rFonts w:asciiTheme="majorHAnsi" w:hAnsiTheme="majorHAnsi" w:cs="Arial"/>
                <w:bCs/>
                <w:color w:val="000000" w:themeColor="text1"/>
                <w:sz w:val="28"/>
                <w:szCs w:val="28"/>
              </w:rPr>
              <w:t>ATION</w:t>
            </w:r>
            <w:r w:rsidRPr="009B6B7A">
              <w:rPr>
                <w:rFonts w:asciiTheme="majorHAnsi" w:hAnsiTheme="majorHAnsi" w:cs="Arial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9B6B7A" w:rsidRPr="009B6B7A" w:rsidRDefault="009B6B7A" w:rsidP="008D0EAE">
            <w:pPr>
              <w:ind w:left="432"/>
              <w:jc w:val="center"/>
              <w:rPr>
                <w:rFonts w:asciiTheme="majorHAnsi" w:hAnsiTheme="majorHAnsi" w:cs="Arial"/>
                <w:bCs/>
                <w:color w:val="000000" w:themeColor="text1"/>
                <w:sz w:val="28"/>
                <w:szCs w:val="28"/>
              </w:rPr>
            </w:pPr>
            <w:r w:rsidRPr="009B6B7A">
              <w:rPr>
                <w:rFonts w:asciiTheme="majorHAnsi" w:hAnsiTheme="majorHAnsi" w:cs="Arial"/>
                <w:bCs/>
                <w:color w:val="000000" w:themeColor="text1"/>
                <w:sz w:val="28"/>
                <w:szCs w:val="28"/>
              </w:rPr>
              <w:t>OF THE DEAF</w:t>
            </w:r>
          </w:p>
          <w:p w:rsidR="009B6B7A" w:rsidRPr="00553D97" w:rsidRDefault="009B6B7A" w:rsidP="008D0EAE">
            <w:pPr>
              <w:ind w:left="432"/>
              <w:jc w:val="center"/>
              <w:rPr>
                <w:rFonts w:asciiTheme="majorHAnsi" w:hAnsiTheme="majorHAnsi" w:cs="Arial"/>
                <w:b w:val="0"/>
                <w:color w:val="000000" w:themeColor="text1"/>
              </w:rPr>
            </w:pPr>
            <w:r w:rsidRPr="00553D97">
              <w:rPr>
                <w:rFonts w:asciiTheme="majorHAnsi" w:hAnsiTheme="majorHAnsi" w:cs="Arial"/>
                <w:b w:val="0"/>
                <w:color w:val="000000" w:themeColor="text1"/>
              </w:rPr>
              <w:t>IF YOU HAVE ANY QUESTIONS PLEASE CONTACT</w:t>
            </w:r>
          </w:p>
          <w:p w:rsidR="009B6B7A" w:rsidRPr="00553D97" w:rsidRDefault="009B6B7A" w:rsidP="008D0EAE">
            <w:pPr>
              <w:snapToGrid w:val="0"/>
              <w:spacing w:before="0"/>
              <w:ind w:left="432"/>
              <w:jc w:val="center"/>
              <w:rPr>
                <w:sz w:val="28"/>
                <w:szCs w:val="28"/>
              </w:rPr>
            </w:pPr>
            <w:r w:rsidRPr="00553D97">
              <w:rPr>
                <w:rFonts w:asciiTheme="majorHAnsi" w:hAnsiTheme="majorHAnsi" w:cs="Arial"/>
                <w:b w:val="0"/>
                <w:color w:val="000000" w:themeColor="text1"/>
                <w:sz w:val="28"/>
                <w:szCs w:val="28"/>
              </w:rPr>
              <w:t>NCTADEVENTS@GMAIL.COM</w:t>
            </w:r>
          </w:p>
        </w:tc>
      </w:tr>
    </w:tbl>
    <w:p w:rsidR="00CC7C38" w:rsidRDefault="00CC7C38" w:rsidP="001E12B2">
      <w:pPr>
        <w:spacing w:before="0" w:after="0"/>
      </w:pPr>
    </w:p>
    <w:sectPr w:rsidR="00CC7C38" w:rsidSect="008D0EAE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E0"/>
    <w:rsid w:val="001516F3"/>
    <w:rsid w:val="001E12B2"/>
    <w:rsid w:val="00553D97"/>
    <w:rsid w:val="0086558E"/>
    <w:rsid w:val="008D0EAE"/>
    <w:rsid w:val="00906784"/>
    <w:rsid w:val="009B6B7A"/>
    <w:rsid w:val="00B07E42"/>
    <w:rsid w:val="00B75446"/>
    <w:rsid w:val="00C209A1"/>
    <w:rsid w:val="00CC0145"/>
    <w:rsid w:val="00CC7C38"/>
    <w:rsid w:val="00DC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33E55"/>
  <w15:chartTrackingRefBased/>
  <w15:docId w15:val="{9523EEE4-C465-D54B-844F-7371C198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70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endaboaz/Library/Containers/com.microsoft.Word/Data/Library/Application%20Support/Microsoft/Office/16.0/DTS/en-US%7b54C3261F-6F3E-AA42-A4F0-D3DD6955BABA%7d/%7b03287C0E-F37D-8E40-9FDA-32FECC3D11FB%7dtf10002087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Flyer.dotx</Template>
  <TotalTime>22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Boaz-Pond, Brenda (Library)</cp:lastModifiedBy>
  <cp:revision>7</cp:revision>
  <cp:lastPrinted>2020-11-03T18:12:00Z</cp:lastPrinted>
  <dcterms:created xsi:type="dcterms:W3CDTF">2020-11-03T17:56:00Z</dcterms:created>
  <dcterms:modified xsi:type="dcterms:W3CDTF">2020-11-03T18:36:00Z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TF10002063</vt:lpwstr>
  </property>
</Properties>
</file>