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D9059" w14:textId="0EB0FC2D" w:rsidR="008D56EA" w:rsidRPr="00342885" w:rsidRDefault="00C03E09" w:rsidP="008D56EA">
      <w:pPr>
        <w:pStyle w:val="Title"/>
        <w:rPr>
          <w:sz w:val="120"/>
          <w:szCs w:val="120"/>
        </w:rPr>
      </w:pPr>
      <w:r w:rsidRPr="00342885">
        <w:rPr>
          <w:noProof/>
          <w:sz w:val="120"/>
          <w:szCs w:val="1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DD0C70D" wp14:editId="36C70F0F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780020" cy="934212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020" cy="9342120"/>
                          <a:chOff x="0" y="0"/>
                          <a:chExt cx="7780020" cy="9342120"/>
                        </a:xfrm>
                      </wpg:grpSpPr>
                      <wps:wsp>
                        <wps:cNvPr id="20" name="Rectangle 20" descr="Yellow background"/>
                        <wps:cNvSpPr/>
                        <wps:spPr>
                          <a:xfrm>
                            <a:off x="0" y="0"/>
                            <a:ext cx="7772400" cy="88011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Graphic 270" descr="Yellow stars and circl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2247900"/>
                            <a:ext cx="6767195" cy="561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Graphic 266" descr="Brown hair and teddy bea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2499360"/>
                            <a:ext cx="5720080" cy="148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Graphic 267" descr="Blue shapes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1950720"/>
                            <a:ext cx="7772400" cy="739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Graphic 271" descr="Green elements: T-short, pencil, backpack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3337560"/>
                            <a:ext cx="5266055" cy="418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Graphic 272" descr="Red elements: shoes, pencil, shorts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2750820"/>
                            <a:ext cx="3584575" cy="447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Graphic 273" descr="Boy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710940"/>
                            <a:ext cx="3116580" cy="3753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Graphic 274" descr="Girl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0060" y="3459480"/>
                            <a:ext cx="2345055" cy="334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Graphic 278" descr="Red hair boy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3980" y="6873240"/>
                            <a:ext cx="1230630" cy="939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Graphic 277" descr="Boy freckles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0220" y="6416040"/>
                            <a:ext cx="1047115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Graphic 276" descr="Girls blush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1080" y="4076700"/>
                            <a:ext cx="10795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Graphic 275" descr="White elements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1463040"/>
                            <a:ext cx="5982970" cy="5995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Graphic 268" descr="Teddy bear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2887980"/>
                            <a:ext cx="345440" cy="332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Graphic 269" descr="Black stroke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1935480"/>
                            <a:ext cx="6929755" cy="5787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1F73B" id="Group 1" o:spid="_x0000_s1026" style="position:absolute;margin-left:561.4pt;margin-top:-36pt;width:612.6pt;height:735.6pt;z-index:-251657216;mso-position-horizontal:right;mso-position-horizontal-relative:page;mso-width-relative:margin;mso-height-relative:margin" coordsize="77800,93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z959QEl2lIfffgETTTTRJJNzBhNtcjbBZBNNtAkmmmiCwOSMQIQFSdNVvSuhJedgQGQT&#10;hMkmW2QQEtrpqp5FJux8tfrX0cdqru1uUNi78zzn/M7tGo59AO3O3NdveR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">
                <v:rect id="Rectangle 20" o:spid="_x0000_s1027" alt="Yellow background" style="position:absolute;width:77724;height:88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" fillcolor="#f9e600 [3214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70" o:spid="_x0000_s1028" type="#_x0000_t75" alt="Yellow stars and circles background" style="position:absolute;left:5181;top:22479;width:67672;height:5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">
                  <v:imagedata r:id="rId35" o:title="Yellow stars and circles background"/>
                </v:shape>
                <v:shape id="Graphic 266" o:spid="_x0000_s1029" type="#_x0000_t75" alt="Brown hair and teddy bear" style="position:absolute;left:3886;top:24993;width:57201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">
                  <v:imagedata r:id="rId36" o:title="Brown hair and teddy bear"/>
                </v:shape>
                <v:shape id="Graphic 267" o:spid="_x0000_s1030" type="#_x0000_t75" alt="Blue shapes" style="position:absolute;left:76;top:19507;width:77724;height:7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">
                  <v:imagedata r:id="rId37" o:title="Blue shapes"/>
                </v:shape>
                <v:shape id="Graphic 271" o:spid="_x0000_s1031" type="#_x0000_t75" alt="Green elements: T-short, pencil, backpack" style="position:absolute;left:20574;top:33375;width:52660;height:4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">
                  <v:imagedata r:id="rId38" o:title=" T-short, pencil, backpack"/>
                </v:shape>
                <v:shape id="Graphic 272" o:spid="_x0000_s1032" type="#_x0000_t75" alt="Red elements: shoes, pencil, shorts" style="position:absolute;left:22936;top:27508;width:35845;height:4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">
                  <v:imagedata r:id="rId39" o:title=" shoes, pencil, shorts"/>
                </v:shape>
                <v:shape id="Graphic 273" o:spid="_x0000_s1033" type="#_x0000_t75" alt="Boy" style="position:absolute;left:9753;top:37109;width:31166;height:3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">
                  <v:imagedata r:id="rId40" o:title="Boy"/>
                </v:shape>
                <v:shape id="Graphic 274" o:spid="_x0000_s1034" type="#_x0000_t75" alt="Girl" style="position:absolute;left:42900;top:34594;width:23451;height:3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">
                  <v:imagedata r:id="rId41" o:title="Girl"/>
                </v:shape>
                <v:shape id="Graphic 278" o:spid="_x0000_s1035" type="#_x0000_t75" alt="Red hair boy" style="position:absolute;left:13639;top:68732;width:12307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">
                  <v:imagedata r:id="rId42" o:title="Red hair boy"/>
                </v:shape>
                <v:shape id="Graphic 277" o:spid="_x0000_s1036" type="#_x0000_t75" alt="Boy freckles" style="position:absolute;left:17602;top:64160;width:1047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">
                  <v:imagedata r:id="rId43" o:title="Boy freckles"/>
                </v:shape>
                <v:shape id="Graphic 276" o:spid="_x0000_s1037" type="#_x0000_t75" alt="Girls blush" style="position:absolute;left:48310;top:40767;width:1079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">
                  <v:imagedata r:id="rId44" o:title="Girls blush"/>
                </v:shape>
                <v:shape id="Graphic 275" o:spid="_x0000_s1038" type="#_x0000_t75" alt="White elements" style="position:absolute;left:9525;top:14630;width:59829;height:5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">
                  <v:imagedata r:id="rId45" o:title="White elements"/>
                </v:shape>
                <v:shape id="Graphic 268" o:spid="_x0000_s1039" type="#_x0000_t75" alt="Teddy bear" style="position:absolute;left:7620;top:28879;width:3454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">
                  <v:imagedata r:id="rId46" o:title="Teddy bear"/>
                </v:shape>
                <v:shape id="Graphic 269" o:spid="_x0000_s1040" type="#_x0000_t75" alt="Black stroke" style="position:absolute;left:3886;top:19354;width:69297;height:5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">
                  <v:imagedata r:id="rId47" o:title="Black stroke"/>
                </v:shape>
                <w10:wrap anchorx="page"/>
              </v:group>
            </w:pict>
          </mc:Fallback>
        </mc:AlternateContent>
      </w:r>
      <w:r w:rsidR="009B7DA6" w:rsidRPr="00342885">
        <w:rPr>
          <w:sz w:val="120"/>
          <w:szCs w:val="120"/>
        </w:rPr>
        <w:t>Littles Language Lab</w:t>
      </w:r>
    </w:p>
    <w:p w14:paraId="31827232" w14:textId="77777777" w:rsidR="005B2593" w:rsidRDefault="005B2593" w:rsidP="008D56EA">
      <w:pPr>
        <w:pStyle w:val="Heading1"/>
        <w:rPr>
          <w:color w:val="7030A0"/>
          <w:sz w:val="72"/>
          <w:szCs w:val="72"/>
        </w:rPr>
      </w:pPr>
    </w:p>
    <w:p w14:paraId="0AF7A5B7" w14:textId="760CB049" w:rsidR="000B12E4" w:rsidRDefault="00342885" w:rsidP="008D56EA">
      <w:pPr>
        <w:pStyle w:val="Heading1"/>
        <w:rPr>
          <w:color w:val="7030A0"/>
          <w:sz w:val="72"/>
          <w:szCs w:val="72"/>
        </w:rPr>
      </w:pPr>
      <w:r w:rsidRPr="00342885">
        <w:rPr>
          <w:color w:val="7030A0"/>
          <w:sz w:val="72"/>
          <w:szCs w:val="72"/>
        </w:rPr>
        <w:t>Tn School for the Deaf -N</w:t>
      </w:r>
    </w:p>
    <w:p w14:paraId="5FD3DACD" w14:textId="0B29CBDA" w:rsidR="002A7CD2" w:rsidRPr="004F54B2" w:rsidRDefault="002A7CD2" w:rsidP="00E40B34">
      <w:pPr>
        <w:jc w:val="center"/>
        <w:rPr>
          <w:b/>
          <w:bCs/>
          <w:color w:val="auto"/>
        </w:rPr>
      </w:pPr>
      <w:r w:rsidRPr="004F54B2">
        <w:rPr>
          <w:b/>
          <w:bCs/>
          <w:color w:val="auto"/>
        </w:rPr>
        <w:t>115 Stewarts Ferry Pike</w:t>
      </w:r>
      <w:r w:rsidR="00A7695A" w:rsidRPr="004F54B2">
        <w:rPr>
          <w:b/>
          <w:bCs/>
          <w:color w:val="auto"/>
        </w:rPr>
        <w:t xml:space="preserve"> – Donelson, TN 37214 </w:t>
      </w:r>
      <w:r w:rsidR="0003276F" w:rsidRPr="004F54B2">
        <w:rPr>
          <w:b/>
          <w:bCs/>
          <w:color w:val="auto"/>
        </w:rPr>
        <w:t>–</w:t>
      </w:r>
      <w:r w:rsidR="00A7695A" w:rsidRPr="004F54B2">
        <w:rPr>
          <w:b/>
          <w:bCs/>
          <w:color w:val="auto"/>
        </w:rPr>
        <w:t xml:space="preserve"> </w:t>
      </w:r>
      <w:r w:rsidR="0003276F" w:rsidRPr="004F54B2">
        <w:rPr>
          <w:b/>
          <w:bCs/>
          <w:color w:val="auto"/>
        </w:rPr>
        <w:t>615.981.5617</w:t>
      </w:r>
    </w:p>
    <w:tbl>
      <w:tblPr>
        <w:tblStyle w:val="TableGrid"/>
        <w:tblW w:w="6176" w:type="pct"/>
        <w:tblInd w:w="-1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236"/>
        <w:gridCol w:w="11464"/>
      </w:tblGrid>
      <w:tr w:rsidR="004449A8" w14:paraId="5D3B228F" w14:textId="77777777" w:rsidTr="005B2593">
        <w:tc>
          <w:tcPr>
            <w:tcW w:w="270" w:type="dxa"/>
            <w:vMerge w:val="restart"/>
          </w:tcPr>
          <w:p w14:paraId="599D08DD" w14:textId="29F748CF" w:rsidR="00361D5E" w:rsidRPr="00C03E09" w:rsidRDefault="00361D5E" w:rsidP="00B23AC3">
            <w:pPr>
              <w:pStyle w:val="Heading3"/>
              <w:rPr>
                <w:sz w:val="52"/>
                <w:szCs w:val="52"/>
              </w:rPr>
            </w:pPr>
          </w:p>
        </w:tc>
        <w:tc>
          <w:tcPr>
            <w:tcW w:w="236" w:type="dxa"/>
            <w:vMerge w:val="restart"/>
            <w:vAlign w:val="center"/>
          </w:tcPr>
          <w:p w14:paraId="7869E6A4" w14:textId="5288C249" w:rsidR="00C13407" w:rsidRPr="00C03E09" w:rsidRDefault="00C13407" w:rsidP="00C13407">
            <w:pPr>
              <w:pStyle w:val="Heading4"/>
              <w:rPr>
                <w:sz w:val="52"/>
                <w:szCs w:val="52"/>
              </w:rPr>
            </w:pPr>
          </w:p>
        </w:tc>
        <w:tc>
          <w:tcPr>
            <w:tcW w:w="11464" w:type="dxa"/>
            <w:tcMar>
              <w:top w:w="8928" w:type="dxa"/>
              <w:left w:w="115" w:type="dxa"/>
              <w:right w:w="115" w:type="dxa"/>
            </w:tcMar>
          </w:tcPr>
          <w:p w14:paraId="11C2120C" w14:textId="29EC3CAF" w:rsidR="00C03E09" w:rsidRPr="00C6717E" w:rsidRDefault="00C03E09" w:rsidP="005B2593">
            <w:pPr>
              <w:pStyle w:val="Heading2"/>
              <w:rPr>
                <w:sz w:val="72"/>
                <w:szCs w:val="72"/>
              </w:rPr>
            </w:pPr>
            <w:r w:rsidRPr="00C6717E">
              <w:rPr>
                <w:sz w:val="72"/>
                <w:szCs w:val="72"/>
              </w:rPr>
              <w:t xml:space="preserve">Friday, </w:t>
            </w:r>
            <w:r w:rsidR="00C2129E">
              <w:rPr>
                <w:sz w:val="72"/>
                <w:szCs w:val="72"/>
              </w:rPr>
              <w:t>Feb</w:t>
            </w:r>
            <w:r w:rsidRPr="00C6717E">
              <w:rPr>
                <w:sz w:val="72"/>
                <w:szCs w:val="72"/>
              </w:rPr>
              <w:t xml:space="preserve">. </w:t>
            </w:r>
            <w:r w:rsidR="00C2129E">
              <w:rPr>
                <w:sz w:val="72"/>
                <w:szCs w:val="72"/>
              </w:rPr>
              <w:t>7</w:t>
            </w:r>
            <w:r w:rsidR="00D857ED" w:rsidRPr="00C6717E">
              <w:rPr>
                <w:sz w:val="72"/>
                <w:szCs w:val="72"/>
              </w:rPr>
              <w:t xml:space="preserve"> &amp; </w:t>
            </w:r>
            <w:r w:rsidR="00D5324C" w:rsidRPr="00C6717E">
              <w:rPr>
                <w:sz w:val="72"/>
                <w:szCs w:val="72"/>
              </w:rPr>
              <w:t>2</w:t>
            </w:r>
            <w:r w:rsidR="009E2958">
              <w:rPr>
                <w:sz w:val="72"/>
                <w:szCs w:val="72"/>
              </w:rPr>
              <w:t>1</w:t>
            </w:r>
            <w:bookmarkStart w:id="0" w:name="_GoBack"/>
            <w:bookmarkEnd w:id="0"/>
            <w:r w:rsidR="005B2593" w:rsidRPr="00C6717E">
              <w:rPr>
                <w:sz w:val="72"/>
                <w:szCs w:val="72"/>
              </w:rPr>
              <w:t xml:space="preserve">  </w:t>
            </w:r>
            <w:r w:rsidRPr="00C6717E">
              <w:rPr>
                <w:sz w:val="72"/>
                <w:szCs w:val="72"/>
              </w:rPr>
              <w:t>9:00 – 10:30 AM</w:t>
            </w:r>
          </w:p>
        </w:tc>
      </w:tr>
      <w:tr w:rsidR="004449A8" w14:paraId="3F92102D" w14:textId="77777777" w:rsidTr="005B2593">
        <w:tc>
          <w:tcPr>
            <w:tcW w:w="270" w:type="dxa"/>
            <w:vMerge/>
          </w:tcPr>
          <w:p w14:paraId="40A9BDBD" w14:textId="77777777" w:rsidR="00361D5E" w:rsidRDefault="00361D5E" w:rsidP="008D56EA">
            <w:pPr>
              <w:ind w:left="-672"/>
            </w:pPr>
          </w:p>
        </w:tc>
        <w:tc>
          <w:tcPr>
            <w:tcW w:w="236" w:type="dxa"/>
            <w:vMerge/>
          </w:tcPr>
          <w:p w14:paraId="4AE0C3D1" w14:textId="77777777" w:rsidR="00361D5E" w:rsidRDefault="00361D5E" w:rsidP="008D56EA">
            <w:pPr>
              <w:ind w:left="-672"/>
            </w:pPr>
          </w:p>
        </w:tc>
        <w:tc>
          <w:tcPr>
            <w:tcW w:w="11464" w:type="dxa"/>
            <w:tcMar>
              <w:top w:w="288" w:type="dxa"/>
              <w:left w:w="115" w:type="dxa"/>
              <w:right w:w="115" w:type="dxa"/>
            </w:tcMar>
          </w:tcPr>
          <w:p w14:paraId="2BC4FFB2" w14:textId="037D74F2" w:rsidR="00361D5E" w:rsidRPr="008D56EA" w:rsidRDefault="00361D5E" w:rsidP="008D56EA">
            <w:pPr>
              <w:pStyle w:val="Heading5"/>
            </w:pPr>
          </w:p>
        </w:tc>
      </w:tr>
      <w:tr w:rsidR="00361D5E" w14:paraId="2B05EE96" w14:textId="77777777" w:rsidTr="005B2593">
        <w:tc>
          <w:tcPr>
            <w:tcW w:w="506" w:type="dxa"/>
            <w:gridSpan w:val="2"/>
          </w:tcPr>
          <w:p w14:paraId="6183773F" w14:textId="6990C40F" w:rsidR="00361D5E" w:rsidRPr="008D56EA" w:rsidRDefault="00361D5E" w:rsidP="008D56EA">
            <w:pPr>
              <w:pStyle w:val="Heading1"/>
            </w:pPr>
          </w:p>
        </w:tc>
        <w:tc>
          <w:tcPr>
            <w:tcW w:w="11464" w:type="dxa"/>
            <w:vAlign w:val="center"/>
          </w:tcPr>
          <w:p w14:paraId="0B82911E" w14:textId="6F4EA63A" w:rsidR="00361D5E" w:rsidRDefault="00361D5E" w:rsidP="00974912"/>
        </w:tc>
      </w:tr>
    </w:tbl>
    <w:p w14:paraId="1D9EBD4C" w14:textId="77777777" w:rsidR="00B5319F" w:rsidRPr="00B5319F" w:rsidRDefault="00B5319F" w:rsidP="00C13407">
      <w:pPr>
        <w:pStyle w:val="Footer"/>
      </w:pPr>
    </w:p>
    <w:sectPr w:rsidR="00B5319F" w:rsidRPr="00B5319F" w:rsidSect="00217EF4">
      <w:pgSz w:w="12240" w:h="15840" w:code="1"/>
      <w:pgMar w:top="720" w:right="850" w:bottom="0" w:left="1699" w:header="288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34FD7" w14:textId="77777777" w:rsidR="009D301E" w:rsidRDefault="009D301E" w:rsidP="009E5751">
      <w:r>
        <w:separator/>
      </w:r>
    </w:p>
  </w:endnote>
  <w:endnote w:type="continuationSeparator" w:id="0">
    <w:p w14:paraId="1A2D67A6" w14:textId="77777777" w:rsidR="009D301E" w:rsidRDefault="009D301E" w:rsidP="009E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CE79B" w14:textId="77777777" w:rsidR="009D301E" w:rsidRDefault="009D301E" w:rsidP="009E5751">
      <w:r>
        <w:separator/>
      </w:r>
    </w:p>
  </w:footnote>
  <w:footnote w:type="continuationSeparator" w:id="0">
    <w:p w14:paraId="7607CB42" w14:textId="77777777" w:rsidR="009D301E" w:rsidRDefault="009D301E" w:rsidP="009E5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DA6"/>
    <w:rsid w:val="000174D5"/>
    <w:rsid w:val="0003276F"/>
    <w:rsid w:val="00045221"/>
    <w:rsid w:val="000B12E4"/>
    <w:rsid w:val="001B7B6D"/>
    <w:rsid w:val="001E5CA3"/>
    <w:rsid w:val="001F209B"/>
    <w:rsid w:val="00210C95"/>
    <w:rsid w:val="002141F5"/>
    <w:rsid w:val="00217EF4"/>
    <w:rsid w:val="00297AC4"/>
    <w:rsid w:val="002A7CD2"/>
    <w:rsid w:val="00340BA9"/>
    <w:rsid w:val="00342885"/>
    <w:rsid w:val="00361D5E"/>
    <w:rsid w:val="00383C8A"/>
    <w:rsid w:val="003E51C2"/>
    <w:rsid w:val="004449A8"/>
    <w:rsid w:val="004F54B2"/>
    <w:rsid w:val="005B2593"/>
    <w:rsid w:val="005D1E57"/>
    <w:rsid w:val="005E3C8B"/>
    <w:rsid w:val="005F23EE"/>
    <w:rsid w:val="00641031"/>
    <w:rsid w:val="00664756"/>
    <w:rsid w:val="00687836"/>
    <w:rsid w:val="006A7A27"/>
    <w:rsid w:val="00737550"/>
    <w:rsid w:val="007517DF"/>
    <w:rsid w:val="007D4B19"/>
    <w:rsid w:val="008A3F93"/>
    <w:rsid w:val="008B77B2"/>
    <w:rsid w:val="008D56EA"/>
    <w:rsid w:val="00974912"/>
    <w:rsid w:val="00981A3C"/>
    <w:rsid w:val="00991346"/>
    <w:rsid w:val="009B2835"/>
    <w:rsid w:val="009B7DA6"/>
    <w:rsid w:val="009C79B1"/>
    <w:rsid w:val="009D301E"/>
    <w:rsid w:val="009E2958"/>
    <w:rsid w:val="009E5751"/>
    <w:rsid w:val="00A00556"/>
    <w:rsid w:val="00A707E3"/>
    <w:rsid w:val="00A7695A"/>
    <w:rsid w:val="00A844B6"/>
    <w:rsid w:val="00A91213"/>
    <w:rsid w:val="00AF5152"/>
    <w:rsid w:val="00B23AC3"/>
    <w:rsid w:val="00B5319F"/>
    <w:rsid w:val="00B544B7"/>
    <w:rsid w:val="00BA4695"/>
    <w:rsid w:val="00C03E09"/>
    <w:rsid w:val="00C13407"/>
    <w:rsid w:val="00C13E5B"/>
    <w:rsid w:val="00C2129E"/>
    <w:rsid w:val="00C6717E"/>
    <w:rsid w:val="00CE16BA"/>
    <w:rsid w:val="00D5324C"/>
    <w:rsid w:val="00D542D1"/>
    <w:rsid w:val="00D857BC"/>
    <w:rsid w:val="00D857ED"/>
    <w:rsid w:val="00DB46E0"/>
    <w:rsid w:val="00E40B34"/>
    <w:rsid w:val="00EE0ED1"/>
    <w:rsid w:val="00F27CFE"/>
    <w:rsid w:val="00F82267"/>
    <w:rsid w:val="00FB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23D1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808080" w:themeColor="background1" w:themeShade="80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AC4"/>
  </w:style>
  <w:style w:type="paragraph" w:styleId="Heading1">
    <w:name w:val="heading 1"/>
    <w:basedOn w:val="Normal"/>
    <w:next w:val="Normal"/>
    <w:link w:val="Heading1Char"/>
    <w:uiPriority w:val="9"/>
    <w:qFormat/>
    <w:rsid w:val="00217EF4"/>
    <w:pPr>
      <w:keepNext/>
      <w:keepLines/>
      <w:spacing w:line="192" w:lineRule="auto"/>
      <w:ind w:left="-720"/>
      <w:jc w:val="center"/>
      <w:outlineLvl w:val="0"/>
    </w:pPr>
    <w:rPr>
      <w:rFonts w:eastAsiaTheme="majorEastAsia" w:cstheme="majorBidi"/>
      <w:b/>
      <w:color w:val="00A2F3" w:themeColor="text2"/>
      <w:sz w:val="8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6EA"/>
    <w:pPr>
      <w:keepNext/>
      <w:keepLines/>
      <w:outlineLvl w:val="1"/>
    </w:pPr>
    <w:rPr>
      <w:rFonts w:asciiTheme="majorHAnsi" w:eastAsiaTheme="majorEastAsia" w:hAnsiTheme="majorHAnsi" w:cstheme="majorBidi"/>
      <w:color w:val="EB0000" w:themeColor="accent6"/>
      <w:sz w:val="9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6EA"/>
    <w:pPr>
      <w:keepNext/>
      <w:keepLines/>
      <w:outlineLvl w:val="2"/>
    </w:pPr>
    <w:rPr>
      <w:rFonts w:eastAsiaTheme="majorEastAsia" w:cstheme="majorBidi"/>
      <w:b/>
      <w:color w:val="FFFFFF" w:themeColor="background1"/>
      <w:sz w:val="1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3AC3"/>
    <w:pPr>
      <w:keepNext/>
      <w:keepLines/>
      <w:outlineLvl w:val="3"/>
    </w:pPr>
    <w:rPr>
      <w:rFonts w:eastAsiaTheme="majorEastAsia" w:cstheme="majorBidi"/>
      <w:b/>
      <w:iCs/>
      <w:caps/>
      <w:color w:val="F9E600" w:themeColor="background2"/>
      <w:sz w:val="7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74912"/>
    <w:pPr>
      <w:keepNext/>
      <w:keepLines/>
      <w:outlineLvl w:val="4"/>
    </w:pPr>
    <w:rPr>
      <w:rFonts w:eastAsiaTheme="majorEastAsia" w:cstheme="majorBidi"/>
      <w:b/>
      <w:color w:val="00A2F3" w:themeColor="text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5751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7AC4"/>
  </w:style>
  <w:style w:type="paragraph" w:styleId="Footer">
    <w:name w:val="footer"/>
    <w:basedOn w:val="Normal"/>
    <w:link w:val="FooterChar"/>
    <w:uiPriority w:val="99"/>
    <w:semiHidden/>
    <w:rsid w:val="00C13407"/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97AC4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7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75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74912"/>
    <w:pPr>
      <w:spacing w:line="180" w:lineRule="auto"/>
      <w:contextualSpacing/>
      <w:jc w:val="center"/>
    </w:pPr>
    <w:rPr>
      <w:rFonts w:asciiTheme="majorHAnsi" w:eastAsiaTheme="majorEastAsia" w:hAnsiTheme="majorHAnsi" w:cstheme="majorBidi"/>
      <w:color w:val="EB0000" w:themeColor="accent6"/>
      <w:spacing w:val="-10"/>
      <w:kern w:val="28"/>
      <w:sz w:val="2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912"/>
    <w:rPr>
      <w:rFonts w:asciiTheme="majorHAnsi" w:eastAsiaTheme="majorEastAsia" w:hAnsiTheme="majorHAnsi" w:cstheme="majorBidi"/>
      <w:color w:val="EB0000" w:themeColor="accent6"/>
      <w:spacing w:val="-10"/>
      <w:kern w:val="28"/>
      <w:sz w:val="232"/>
      <w:szCs w:val="56"/>
    </w:rPr>
  </w:style>
  <w:style w:type="character" w:styleId="PlaceholderText">
    <w:name w:val="Placeholder Text"/>
    <w:basedOn w:val="DefaultParagraphFont"/>
    <w:uiPriority w:val="99"/>
    <w:semiHidden/>
    <w:rsid w:val="005D1E57"/>
    <w:rPr>
      <w:color w:val="808080"/>
    </w:rPr>
  </w:style>
  <w:style w:type="table" w:styleId="TableGrid">
    <w:name w:val="Table Grid"/>
    <w:basedOn w:val="TableNormal"/>
    <w:uiPriority w:val="39"/>
    <w:rsid w:val="00AF5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17EF4"/>
    <w:rPr>
      <w:rFonts w:eastAsiaTheme="majorEastAsia" w:cstheme="majorBidi"/>
      <w:b/>
      <w:color w:val="00A2F3" w:themeColor="text2"/>
      <w:sz w:val="8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56EA"/>
    <w:rPr>
      <w:rFonts w:asciiTheme="majorHAnsi" w:eastAsiaTheme="majorEastAsia" w:hAnsiTheme="majorHAnsi" w:cstheme="majorBidi"/>
      <w:color w:val="EB0000" w:themeColor="accent6"/>
      <w:sz w:val="92"/>
      <w:szCs w:val="26"/>
    </w:rPr>
  </w:style>
  <w:style w:type="character" w:styleId="Strong">
    <w:name w:val="Strong"/>
    <w:basedOn w:val="DefaultParagraphFont"/>
    <w:uiPriority w:val="22"/>
    <w:semiHidden/>
    <w:rsid w:val="004449A8"/>
    <w:rPr>
      <w:rFonts w:asciiTheme="minorHAnsi" w:hAnsiTheme="minorHAnsi"/>
      <w:b/>
      <w:bCs/>
      <w:color w:val="00A2F3" w:themeColor="text2"/>
      <w:sz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D56EA"/>
    <w:rPr>
      <w:rFonts w:eastAsiaTheme="majorEastAsia" w:cstheme="majorBidi"/>
      <w:b/>
      <w:color w:val="FFFFFF" w:themeColor="background1"/>
      <w:sz w:val="1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3AC3"/>
    <w:rPr>
      <w:rFonts w:eastAsiaTheme="majorEastAsia" w:cstheme="majorBidi"/>
      <w:b/>
      <w:iCs/>
      <w:caps/>
      <w:color w:val="F9E600" w:themeColor="background2"/>
      <w:sz w:val="78"/>
    </w:rPr>
  </w:style>
  <w:style w:type="character" w:customStyle="1" w:styleId="Heading5Char">
    <w:name w:val="Heading 5 Char"/>
    <w:basedOn w:val="DefaultParagraphFont"/>
    <w:link w:val="Heading5"/>
    <w:uiPriority w:val="9"/>
    <w:rsid w:val="00974912"/>
    <w:rPr>
      <w:rFonts w:eastAsiaTheme="majorEastAsia" w:cstheme="majorBidi"/>
      <w:b/>
      <w:color w:val="00A2F3" w:themeColor="text2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image" Target="media/image18.sv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sv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svg"/><Relationship Id="rId32" Type="http://schemas.openxmlformats.org/officeDocument/2006/relationships/image" Target="media/image24.sv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30" Type="http://schemas.openxmlformats.org/officeDocument/2006/relationships/image" Target="media/image22.sv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sv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Duncan\AppData\Roaming\Microsoft\Templates\Elementary%20graduation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52">
      <a:dk1>
        <a:srgbClr val="000000"/>
      </a:dk1>
      <a:lt1>
        <a:sysClr val="window" lastClr="FFFFFF"/>
      </a:lt1>
      <a:dk2>
        <a:srgbClr val="00A2F3"/>
      </a:dk2>
      <a:lt2>
        <a:srgbClr val="F9E600"/>
      </a:lt2>
      <a:accent1>
        <a:srgbClr val="38B500"/>
      </a:accent1>
      <a:accent2>
        <a:srgbClr val="F26521"/>
      </a:accent2>
      <a:accent3>
        <a:srgbClr val="754C27"/>
      </a:accent3>
      <a:accent4>
        <a:srgbClr val="FFF388"/>
      </a:accent4>
      <a:accent5>
        <a:srgbClr val="FFD399"/>
      </a:accent5>
      <a:accent6>
        <a:srgbClr val="EB0000"/>
      </a:accent6>
      <a:hlink>
        <a:srgbClr val="808284"/>
      </a:hlink>
      <a:folHlink>
        <a:srgbClr val="808284"/>
      </a:folHlink>
    </a:clrScheme>
    <a:fontScheme name="Custom 48">
      <a:majorFont>
        <a:latin typeface="Brush Script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87D8FC80B48E4FBA9FE84D9F32575A" ma:contentTypeVersion="13" ma:contentTypeDescription="Create a new document." ma:contentTypeScope="" ma:versionID="e58a54b09f327464900deb1ac7207c76">
  <xsd:schema xmlns:xsd="http://www.w3.org/2001/XMLSchema" xmlns:xs="http://www.w3.org/2001/XMLSchema" xmlns:p="http://schemas.microsoft.com/office/2006/metadata/properties" xmlns:ns3="d03b3da7-bdc2-4a1a-8fbe-f183cdcf7efa" xmlns:ns4="0fef02af-37be-4556-a49c-30ae8f2f70b7" targetNamespace="http://schemas.microsoft.com/office/2006/metadata/properties" ma:root="true" ma:fieldsID="1d508c07610793e1059a2ee050485d6c" ns3:_="" ns4:_="">
    <xsd:import namespace="d03b3da7-bdc2-4a1a-8fbe-f183cdcf7efa"/>
    <xsd:import namespace="0fef02af-37be-4556-a49c-30ae8f2f70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b3da7-bdc2-4a1a-8fbe-f183cdcf7e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f02af-37be-4556-a49c-30ae8f2f70b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d03b3da7-bdc2-4a1a-8fbe-f183cdcf7efa" xsi:nil="true"/>
  </documentManagement>
</p:properties>
</file>

<file path=customXml/itemProps1.xml><?xml version="1.0" encoding="utf-8"?>
<ds:datastoreItem xmlns:ds="http://schemas.openxmlformats.org/officeDocument/2006/customXml" ds:itemID="{F0F9F022-6B61-46FA-91AF-92E29E82A5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7C8C06-701F-449D-BEB9-39915FB7D5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b3da7-bdc2-4a1a-8fbe-f183cdcf7efa"/>
    <ds:schemaRef ds:uri="0fef02af-37be-4556-a49c-30ae8f2f7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A2841E-017E-45FB-B6DB-03DE94AF5981}">
  <ds:schemaRefs>
    <ds:schemaRef ds:uri="http://schemas.microsoft.com/office/2006/metadata/properties"/>
    <ds:schemaRef ds:uri="http://schemas.microsoft.com/office/infopath/2007/PartnerControls"/>
    <ds:schemaRef ds:uri="d03b3da7-bdc2-4a1a-8fbe-f183cdcf7e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graduation flyer</Template>
  <TotalTime>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2020-01-27T17:31:00Z</dcterms:created>
  <dcterms:modified xsi:type="dcterms:W3CDTF">2020-01-27T17:31:00Z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0x010100B987D8FC80B48E4FBA9FE84D9F32575A</vt:lpwstr>
  </property>
</Properties>
</file>