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600" w:firstRow="0" w:lastRow="0" w:firstColumn="0" w:lastColumn="0" w:noHBand="1" w:noVBand="1"/>
      </w:tblPr>
      <w:tblGrid>
        <w:gridCol w:w="11510"/>
      </w:tblGrid>
      <w:tr w:rsidR="0013173F" w14:paraId="084B1E0B" w14:textId="77777777" w:rsidTr="00843C66">
        <w:tc>
          <w:tcPr>
            <w:tcW w:w="11510" w:type="dxa"/>
          </w:tcPr>
          <w:p w14:paraId="513C1053" w14:textId="10861F23" w:rsidR="0013173F" w:rsidRDefault="002935EE" w:rsidP="0013173F">
            <w:pPr>
              <w:pStyle w:val="Subtitle"/>
            </w:pPr>
            <w:r>
              <w:t>Celebrate Winter</w:t>
            </w:r>
          </w:p>
        </w:tc>
      </w:tr>
      <w:tr w:rsidR="0013173F" w14:paraId="6858D166" w14:textId="77777777" w:rsidTr="009E1BF8">
        <w:trPr>
          <w:trHeight w:val="2448"/>
        </w:trPr>
        <w:tc>
          <w:tcPr>
            <w:tcW w:w="11510" w:type="dxa"/>
          </w:tcPr>
          <w:p w14:paraId="44CC2FF6" w14:textId="5021AD94" w:rsidR="0013173F" w:rsidRPr="002935EE" w:rsidRDefault="002935EE" w:rsidP="00386F8C">
            <w:pPr>
              <w:pStyle w:val="Title"/>
              <w:rPr>
                <w:sz w:val="144"/>
              </w:rPr>
            </w:pPr>
            <w:r w:rsidRPr="002935EE">
              <w:rPr>
                <w:sz w:val="144"/>
              </w:rPr>
              <w:t>Story Time</w:t>
            </w:r>
          </w:p>
        </w:tc>
      </w:tr>
      <w:tr w:rsidR="0013173F" w14:paraId="11C726FE" w14:textId="77777777" w:rsidTr="00917383">
        <w:tc>
          <w:tcPr>
            <w:tcW w:w="11510" w:type="dxa"/>
          </w:tcPr>
          <w:p w14:paraId="32661883" w14:textId="6FFEFDF7" w:rsidR="0013173F" w:rsidRDefault="0013173F" w:rsidP="00662878">
            <w:pPr>
              <w:pStyle w:val="NoSpacing"/>
              <w:spacing w:line="216" w:lineRule="auto"/>
              <w:jc w:val="both"/>
            </w:pPr>
          </w:p>
        </w:tc>
      </w:tr>
      <w:tr w:rsidR="0013173F" w14:paraId="5F9D7A64" w14:textId="77777777" w:rsidTr="00917383">
        <w:tc>
          <w:tcPr>
            <w:tcW w:w="11510" w:type="dxa"/>
          </w:tcPr>
          <w:p w14:paraId="343F608A" w14:textId="77777777" w:rsidR="0013173F" w:rsidRDefault="00D64ED0" w:rsidP="00D64ED0">
            <w:pPr>
              <w:pStyle w:val="Heading3"/>
            </w:pPr>
            <w:r>
              <w:t>Story Time for Deaf / Hard of Hearing Children</w:t>
            </w:r>
          </w:p>
          <w:p w14:paraId="202FAA1A" w14:textId="438EA548" w:rsidR="00CA1CA0" w:rsidRPr="00CA1CA0" w:rsidRDefault="00CA1CA0" w:rsidP="00CA1CA0">
            <w:pPr>
              <w:rPr>
                <w:rFonts w:asciiTheme="majorHAnsi" w:hAnsiTheme="majorHAnsi"/>
                <w:sz w:val="40"/>
                <w:szCs w:val="40"/>
              </w:rPr>
            </w:pPr>
            <w:r w:rsidRPr="00CA1CA0">
              <w:rPr>
                <w:rFonts w:asciiTheme="majorHAnsi" w:hAnsiTheme="majorHAnsi"/>
                <w:color w:val="FFFFFF" w:themeColor="background1"/>
                <w:sz w:val="40"/>
                <w:szCs w:val="40"/>
              </w:rPr>
              <w:t>Birth-to-Five</w:t>
            </w:r>
          </w:p>
        </w:tc>
      </w:tr>
      <w:tr w:rsidR="0013173F" w14:paraId="721AE63F" w14:textId="77777777" w:rsidTr="00917383">
        <w:tc>
          <w:tcPr>
            <w:tcW w:w="11510" w:type="dxa"/>
          </w:tcPr>
          <w:p w14:paraId="376D2B17" w14:textId="77777777" w:rsidR="0013173F" w:rsidRDefault="0013173F" w:rsidP="009E1BF8">
            <w:pPr>
              <w:pStyle w:val="NoSpacing"/>
              <w:spacing w:line="216" w:lineRule="auto"/>
            </w:pPr>
            <w:r w:rsidRPr="00B93E4B">
              <w:rPr>
                <w:noProof/>
                <w:lang w:val="en-US" w:bidi="ar-SA"/>
              </w:rPr>
              <mc:AlternateContent>
                <mc:Choice Requires="wps">
                  <w:drawing>
                    <wp:inline distT="0" distB="0" distL="0" distR="0" wp14:anchorId="0EB370A6" wp14:editId="14F5401D">
                      <wp:extent cx="6691630" cy="71755"/>
                      <wp:effectExtent l="0" t="0" r="0" b="4445"/>
                      <wp:docPr id="11" name="Rectangle 11" descr="Line Graphic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250D36" id="Rectangle 11" o:spid="_x0000_s1026" alt="Line Graphics 2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9E1BF8" w14:paraId="52C1D459" w14:textId="77777777" w:rsidTr="008E3B40">
        <w:tc>
          <w:tcPr>
            <w:tcW w:w="11510" w:type="dxa"/>
          </w:tcPr>
          <w:p w14:paraId="0076826C" w14:textId="77777777" w:rsidR="002935EE" w:rsidRDefault="00386F8C" w:rsidP="002935EE">
            <w:pPr>
              <w:pStyle w:val="Location"/>
              <w:spacing w:before="0" w:after="0"/>
              <w:rPr>
                <w:sz w:val="40"/>
                <w:szCs w:val="40"/>
              </w:rPr>
            </w:pPr>
            <w:r w:rsidRPr="002935EE">
              <w:rPr>
                <w:sz w:val="40"/>
                <w:szCs w:val="40"/>
              </w:rPr>
              <w:t>Clarksville Library</w:t>
            </w:r>
          </w:p>
          <w:p w14:paraId="0CFFF760" w14:textId="25313D63" w:rsidR="00D64ED0" w:rsidRPr="002935EE" w:rsidRDefault="002935EE" w:rsidP="002935EE">
            <w:pPr>
              <w:pStyle w:val="Location"/>
              <w:spacing w:before="0" w:after="0"/>
              <w:rPr>
                <w:sz w:val="32"/>
                <w:szCs w:val="32"/>
              </w:rPr>
            </w:pPr>
            <w:r w:rsidRPr="002935EE">
              <w:rPr>
                <w:sz w:val="32"/>
                <w:szCs w:val="32"/>
              </w:rPr>
              <w:t>350 Pageant Ln #501, Clarksville, TN 37040</w:t>
            </w:r>
          </w:p>
        </w:tc>
      </w:tr>
      <w:tr w:rsidR="009E1BF8" w14:paraId="16B7EA2B" w14:textId="77777777" w:rsidTr="00DA6AE6">
        <w:tc>
          <w:tcPr>
            <w:tcW w:w="11510" w:type="dxa"/>
          </w:tcPr>
          <w:p w14:paraId="70FC3631" w14:textId="75E2647B" w:rsidR="009E1BF8" w:rsidRDefault="001530E9" w:rsidP="001530E9">
            <w:pPr>
              <w:pStyle w:val="EventDetails"/>
            </w:pPr>
            <w:r>
              <w:t>January 26</w:t>
            </w:r>
            <w:r w:rsidR="009E1BF8" w:rsidRPr="00F506C2">
              <w:t xml:space="preserve">•  </w:t>
            </w:r>
            <w:r w:rsidR="00D64ED0">
              <w:t>2</w:t>
            </w:r>
            <w:r w:rsidR="009E1BF8" w:rsidRPr="00F506C2">
              <w:t>:</w:t>
            </w:r>
            <w:r w:rsidR="00D64ED0">
              <w:t>0</w:t>
            </w:r>
            <w:r w:rsidR="009E1BF8" w:rsidRPr="00F506C2">
              <w:t>0</w:t>
            </w:r>
            <w:r w:rsidR="002935EE">
              <w:t xml:space="preserve"> – 3:00 </w:t>
            </w:r>
            <w:r w:rsidR="009E1BF8" w:rsidRPr="00F506C2">
              <w:t xml:space="preserve">pm </w:t>
            </w:r>
          </w:p>
        </w:tc>
      </w:tr>
      <w:tr w:rsidR="009E1BF8" w14:paraId="7D2FF5CD" w14:textId="77777777" w:rsidTr="00CF7A7D">
        <w:tc>
          <w:tcPr>
            <w:tcW w:w="11510" w:type="dxa"/>
          </w:tcPr>
          <w:p w14:paraId="289F2A8C" w14:textId="7C369509" w:rsidR="009E1BF8" w:rsidRPr="009E1BF8" w:rsidRDefault="009E1BF8" w:rsidP="00D64ED0">
            <w:pPr>
              <w:pStyle w:val="EventDetails"/>
            </w:pPr>
            <w:r w:rsidRPr="009E1BF8">
              <w:t xml:space="preserve">Contact: </w:t>
            </w:r>
            <w:r w:rsidR="00D64ED0">
              <w:t>Tracy Duncan</w:t>
            </w:r>
            <w:r w:rsidRPr="009E1BF8">
              <w:t xml:space="preserve">  •  Call: </w:t>
            </w:r>
            <w:r>
              <w:t>(</w:t>
            </w:r>
            <w:r w:rsidR="00D64ED0">
              <w:t>865</w:t>
            </w:r>
            <w:r>
              <w:t xml:space="preserve">) </w:t>
            </w:r>
            <w:r w:rsidR="00D64ED0">
              <w:t>320-3754</w:t>
            </w:r>
            <w:r w:rsidRPr="009E1BF8">
              <w:t xml:space="preserve">  </w:t>
            </w:r>
          </w:p>
        </w:tc>
      </w:tr>
      <w:tr w:rsidR="009E1BF8" w14:paraId="7525F07D" w14:textId="77777777" w:rsidTr="009F0C82">
        <w:tc>
          <w:tcPr>
            <w:tcW w:w="11510" w:type="dxa"/>
          </w:tcPr>
          <w:p w14:paraId="33F5BB79" w14:textId="4D0ACF1E" w:rsidR="009E1BF8" w:rsidRPr="009E1BF8" w:rsidRDefault="00A24E48" w:rsidP="00D64ED0">
            <w:pPr>
              <w:pStyle w:val="EventDetails"/>
            </w:pPr>
            <w:r w:rsidRPr="009E1BF8">
              <w:t xml:space="preserve">•  Email: </w:t>
            </w:r>
            <w:r w:rsidR="00D64ED0">
              <w:t>t.duncan@tsdeaf.org</w:t>
            </w:r>
          </w:p>
        </w:tc>
      </w:tr>
      <w:tr w:rsidR="009E1BF8" w14:paraId="360DF2E3" w14:textId="77777777" w:rsidTr="00636249">
        <w:tc>
          <w:tcPr>
            <w:tcW w:w="11510" w:type="dxa"/>
          </w:tcPr>
          <w:p w14:paraId="37ACDBBE" w14:textId="11B75A10" w:rsidR="002935EE" w:rsidRDefault="002935EE" w:rsidP="002935EE">
            <w:pPr>
              <w:pStyle w:val="Heading3"/>
              <w:rPr>
                <w:sz w:val="22"/>
              </w:rPr>
            </w:pPr>
            <w:r w:rsidRPr="00EB1D40">
              <w:rPr>
                <w:color w:val="auto"/>
                <w:sz w:val="22"/>
              </w:rPr>
              <w:t xml:space="preserve">THIS IS FREE! </w:t>
            </w:r>
            <w:r w:rsidR="00D64ED0">
              <w:rPr>
                <w:sz w:val="22"/>
              </w:rPr>
              <w:t>Family Story Time in the Children’s Theatre</w:t>
            </w:r>
            <w:r w:rsidR="009E1BF8" w:rsidRPr="009E1BF8">
              <w:rPr>
                <w:sz w:val="22"/>
              </w:rPr>
              <w:t>.</w:t>
            </w:r>
            <w:r>
              <w:rPr>
                <w:sz w:val="22"/>
              </w:rPr>
              <w:t xml:space="preserve"> </w:t>
            </w:r>
            <w:r w:rsidRPr="00EB1D40">
              <w:rPr>
                <w:color w:val="auto"/>
                <w:sz w:val="22"/>
              </w:rPr>
              <w:t>THIS IS FREE !</w:t>
            </w:r>
            <w:r w:rsidR="003B791F">
              <w:rPr>
                <w:sz w:val="22"/>
              </w:rPr>
              <w:br/>
            </w:r>
            <w:r>
              <w:rPr>
                <w:sz w:val="22"/>
              </w:rPr>
              <w:t>After the story, go to a play space. You can m</w:t>
            </w:r>
            <w:r w:rsidR="00D64ED0">
              <w:rPr>
                <w:sz w:val="22"/>
              </w:rPr>
              <w:t>eet other families with children who have hearing concerns.</w:t>
            </w:r>
            <w:r w:rsidR="003B791F">
              <w:rPr>
                <w:sz w:val="22"/>
              </w:rPr>
              <w:t xml:space="preserve"> </w:t>
            </w:r>
          </w:p>
          <w:p w14:paraId="07A9FAFB" w14:textId="77777777" w:rsidR="00662878" w:rsidRDefault="00D64ED0" w:rsidP="002935EE">
            <w:pPr>
              <w:pStyle w:val="Heading3"/>
              <w:rPr>
                <w:sz w:val="22"/>
              </w:rPr>
            </w:pPr>
            <w:r>
              <w:rPr>
                <w:sz w:val="22"/>
              </w:rPr>
              <w:t xml:space="preserve">Children will play together </w:t>
            </w:r>
            <w:r w:rsidR="002935EE">
              <w:rPr>
                <w:sz w:val="22"/>
              </w:rPr>
              <w:t>while you talk with new friends</w:t>
            </w:r>
            <w:r>
              <w:rPr>
                <w:sz w:val="22"/>
              </w:rPr>
              <w:t>.</w:t>
            </w:r>
            <w:r w:rsidR="003B791F">
              <w:rPr>
                <w:sz w:val="22"/>
              </w:rPr>
              <w:t xml:space="preserve"> </w:t>
            </w:r>
          </w:p>
          <w:p w14:paraId="7DB7F6A3" w14:textId="0F8CF6A6" w:rsidR="002935EE" w:rsidRPr="00662878" w:rsidRDefault="00662878" w:rsidP="002935EE">
            <w:pPr>
              <w:pStyle w:val="Heading3"/>
              <w:rPr>
                <w:color w:val="FF0000"/>
                <w:sz w:val="22"/>
              </w:rPr>
            </w:pPr>
            <w:r>
              <w:rPr>
                <w:color w:val="FF0000"/>
                <w:sz w:val="22"/>
              </w:rPr>
              <w:t>WILL CANCEL</w:t>
            </w:r>
            <w:r w:rsidRPr="00662878">
              <w:rPr>
                <w:color w:val="FF0000"/>
                <w:sz w:val="22"/>
              </w:rPr>
              <w:t xml:space="preserve"> IN CASE OF BAD WEATHER</w:t>
            </w:r>
            <w:r w:rsidR="003B791F" w:rsidRPr="00662878">
              <w:rPr>
                <w:color w:val="FF0000"/>
                <w:sz w:val="22"/>
              </w:rPr>
              <w:t xml:space="preserve"> </w:t>
            </w:r>
          </w:p>
          <w:p w14:paraId="4B87DBF4" w14:textId="3124487C" w:rsidR="009E1BF8" w:rsidRPr="00EB1D40" w:rsidRDefault="002935EE" w:rsidP="00EB1D40">
            <w:pPr>
              <w:rPr>
                <w:rFonts w:ascii="Eras Light ITC" w:hAnsi="Eras Light ITC"/>
                <w:b/>
                <w:sz w:val="24"/>
                <w:szCs w:val="24"/>
              </w:rPr>
            </w:pPr>
            <w:r w:rsidRPr="00EB1D40">
              <w:rPr>
                <w:rFonts w:ascii="Eras Light ITC" w:hAnsi="Eras Light ITC"/>
                <w:b/>
                <w:sz w:val="24"/>
                <w:szCs w:val="24"/>
              </w:rPr>
              <w:t>Jointly sponsored by: 0-5 Parent Outreach, P.E.A.R.S., TN Hands &amp; Voices</w:t>
            </w:r>
            <w:r w:rsidR="00AC172F">
              <w:rPr>
                <w:rFonts w:ascii="Eras Light ITC" w:hAnsi="Eras Light ITC"/>
                <w:b/>
                <w:sz w:val="24"/>
                <w:szCs w:val="24"/>
              </w:rPr>
              <w:t>, Progressive Directions</w:t>
            </w:r>
            <w:bookmarkStart w:id="0" w:name="_GoBack"/>
            <w:bookmarkEnd w:id="0"/>
          </w:p>
        </w:tc>
      </w:tr>
    </w:tbl>
    <w:p w14:paraId="502BC0BC" w14:textId="77777777" w:rsidR="00F32957" w:rsidRPr="00B93E4B" w:rsidRDefault="00F32957" w:rsidP="00DD41DD"/>
    <w:sectPr w:rsidR="00F32957" w:rsidRPr="00B93E4B" w:rsidSect="003B791F">
      <w:headerReference w:type="default" r:id="rId10"/>
      <w:pgSz w:w="12240" w:h="15840" w:code="1"/>
      <w:pgMar w:top="4896" w:right="360" w:bottom="36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6B8C7" w14:textId="77777777" w:rsidR="00386F8C" w:rsidRDefault="00386F8C" w:rsidP="00321668">
      <w:pPr>
        <w:spacing w:before="0" w:after="0" w:line="240" w:lineRule="auto"/>
      </w:pPr>
      <w:r>
        <w:separator/>
      </w:r>
    </w:p>
  </w:endnote>
  <w:endnote w:type="continuationSeparator" w:id="0">
    <w:p w14:paraId="6789A705" w14:textId="77777777" w:rsidR="00386F8C" w:rsidRDefault="00386F8C" w:rsidP="003216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FC6E5" w14:textId="77777777" w:rsidR="00386F8C" w:rsidRDefault="00386F8C" w:rsidP="00321668">
      <w:pPr>
        <w:spacing w:before="0" w:after="0" w:line="240" w:lineRule="auto"/>
      </w:pPr>
      <w:r>
        <w:separator/>
      </w:r>
    </w:p>
  </w:footnote>
  <w:footnote w:type="continuationSeparator" w:id="0">
    <w:p w14:paraId="2C862F5D" w14:textId="77777777" w:rsidR="00386F8C" w:rsidRDefault="00386F8C" w:rsidP="003216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A2C45" w14:textId="77777777" w:rsidR="002E0616" w:rsidRDefault="002E0616">
    <w:pPr>
      <w:pStyle w:val="Header"/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5B0BD6" wp14:editId="1AE1CE7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Rectangle 1" descr="Snowflake and snow falling background imag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BB384C" w14:textId="77777777" w:rsidR="002E0616" w:rsidRDefault="002E0616" w:rsidP="002E0616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75B0BD6" id="Rectangle 1" o:spid="_x0000_s1026" alt="Snowflake and snow falling background images" style="position:absolute;left:0;text-align:left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" stroked="f" strokeweight="1pt">
              <v:fill r:id="rId2" o:title="Snowflake and snow falling background images" recolor="t" rotate="t" type="frame"/>
              <v:textbox>
                <w:txbxContent>
                  <w:p w14:paraId="63BB384C" w14:textId="77777777" w:rsidR="002E0616" w:rsidRDefault="002E0616" w:rsidP="002E0616">
                    <w:r>
                      <w:t>`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F8C"/>
    <w:rsid w:val="00054C50"/>
    <w:rsid w:val="000A343A"/>
    <w:rsid w:val="000D3FC9"/>
    <w:rsid w:val="000E2B07"/>
    <w:rsid w:val="000F4F51"/>
    <w:rsid w:val="0013173F"/>
    <w:rsid w:val="001530E9"/>
    <w:rsid w:val="001575AB"/>
    <w:rsid w:val="00184D5B"/>
    <w:rsid w:val="001C0C39"/>
    <w:rsid w:val="001F7CCB"/>
    <w:rsid w:val="00223C60"/>
    <w:rsid w:val="00223F73"/>
    <w:rsid w:val="00237E6B"/>
    <w:rsid w:val="002534DA"/>
    <w:rsid w:val="00257671"/>
    <w:rsid w:val="002775E8"/>
    <w:rsid w:val="002935EE"/>
    <w:rsid w:val="002A4484"/>
    <w:rsid w:val="002A522A"/>
    <w:rsid w:val="002A5E65"/>
    <w:rsid w:val="002B1816"/>
    <w:rsid w:val="002B1D82"/>
    <w:rsid w:val="002B32B3"/>
    <w:rsid w:val="002D5662"/>
    <w:rsid w:val="002E0616"/>
    <w:rsid w:val="003121DE"/>
    <w:rsid w:val="00314C76"/>
    <w:rsid w:val="00321668"/>
    <w:rsid w:val="00386F8C"/>
    <w:rsid w:val="00397A5D"/>
    <w:rsid w:val="003B791F"/>
    <w:rsid w:val="003E4656"/>
    <w:rsid w:val="00423168"/>
    <w:rsid w:val="00463D15"/>
    <w:rsid w:val="00466432"/>
    <w:rsid w:val="004B3368"/>
    <w:rsid w:val="00506E14"/>
    <w:rsid w:val="00520617"/>
    <w:rsid w:val="00563EFE"/>
    <w:rsid w:val="0056624B"/>
    <w:rsid w:val="005A4735"/>
    <w:rsid w:val="005D53A4"/>
    <w:rsid w:val="00621B30"/>
    <w:rsid w:val="00625516"/>
    <w:rsid w:val="0063327F"/>
    <w:rsid w:val="006568DE"/>
    <w:rsid w:val="00662878"/>
    <w:rsid w:val="006904D5"/>
    <w:rsid w:val="00693E31"/>
    <w:rsid w:val="006D7300"/>
    <w:rsid w:val="00704790"/>
    <w:rsid w:val="00705717"/>
    <w:rsid w:val="00712569"/>
    <w:rsid w:val="00744A25"/>
    <w:rsid w:val="007469CA"/>
    <w:rsid w:val="00761FB9"/>
    <w:rsid w:val="007C5842"/>
    <w:rsid w:val="007F58E4"/>
    <w:rsid w:val="00851DA9"/>
    <w:rsid w:val="00876B5A"/>
    <w:rsid w:val="008903C0"/>
    <w:rsid w:val="008C37C6"/>
    <w:rsid w:val="008E55EB"/>
    <w:rsid w:val="008F1C03"/>
    <w:rsid w:val="008F59A2"/>
    <w:rsid w:val="00910BE5"/>
    <w:rsid w:val="00914A3D"/>
    <w:rsid w:val="009E1BF8"/>
    <w:rsid w:val="009F715A"/>
    <w:rsid w:val="00A24E48"/>
    <w:rsid w:val="00A25584"/>
    <w:rsid w:val="00A332E4"/>
    <w:rsid w:val="00A55ECC"/>
    <w:rsid w:val="00A65A48"/>
    <w:rsid w:val="00A731F0"/>
    <w:rsid w:val="00A844D7"/>
    <w:rsid w:val="00AC172F"/>
    <w:rsid w:val="00B538D7"/>
    <w:rsid w:val="00B635AF"/>
    <w:rsid w:val="00B71437"/>
    <w:rsid w:val="00B92141"/>
    <w:rsid w:val="00B93E4B"/>
    <w:rsid w:val="00BA2B59"/>
    <w:rsid w:val="00BC4A90"/>
    <w:rsid w:val="00C87202"/>
    <w:rsid w:val="00C947CD"/>
    <w:rsid w:val="00CA1CA0"/>
    <w:rsid w:val="00CA3EB3"/>
    <w:rsid w:val="00CA60CA"/>
    <w:rsid w:val="00CE0842"/>
    <w:rsid w:val="00D64ED0"/>
    <w:rsid w:val="00D71815"/>
    <w:rsid w:val="00D83E6D"/>
    <w:rsid w:val="00DC79CF"/>
    <w:rsid w:val="00DD41DD"/>
    <w:rsid w:val="00DD5863"/>
    <w:rsid w:val="00DF2508"/>
    <w:rsid w:val="00E27C76"/>
    <w:rsid w:val="00E303D5"/>
    <w:rsid w:val="00E31B10"/>
    <w:rsid w:val="00E656E4"/>
    <w:rsid w:val="00E6635D"/>
    <w:rsid w:val="00E81FF0"/>
    <w:rsid w:val="00EB1D40"/>
    <w:rsid w:val="00EB1F2F"/>
    <w:rsid w:val="00F060C1"/>
    <w:rsid w:val="00F32957"/>
    <w:rsid w:val="00F406A0"/>
    <w:rsid w:val="00F506C2"/>
    <w:rsid w:val="00F74C2E"/>
    <w:rsid w:val="00FC2296"/>
    <w:rsid w:val="00FE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1418B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BF8"/>
    <w:pPr>
      <w:spacing w:before="60" w:after="100" w:line="264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3B791F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3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63E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63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A34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437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9CF"/>
    <w:rPr>
      <w:color w:val="808080"/>
    </w:rPr>
  </w:style>
  <w:style w:type="paragraph" w:styleId="Subtitle">
    <w:name w:val="Subtitle"/>
    <w:basedOn w:val="Heading5"/>
    <w:next w:val="Normal"/>
    <w:link w:val="SubtitleChar"/>
    <w:uiPriority w:val="11"/>
    <w:qFormat/>
    <w:rsid w:val="009E1BF8"/>
    <w:pPr>
      <w:spacing w:line="192" w:lineRule="auto"/>
    </w:pPr>
    <w:rPr>
      <w:rFonts w:asciiTheme="minorHAnsi" w:hAnsiTheme="minorHAnsi"/>
      <w:color w:val="0D4474" w:themeColor="accent1" w:themeShade="80"/>
      <w:sz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9E1BF8"/>
    <w:rPr>
      <w:rFonts w:eastAsiaTheme="majorEastAsia" w:cstheme="majorBidi"/>
      <w:color w:val="0D4474" w:themeColor="accent1" w:themeShade="80"/>
      <w:sz w:val="144"/>
    </w:rPr>
  </w:style>
  <w:style w:type="paragraph" w:styleId="Title">
    <w:name w:val="Title"/>
    <w:basedOn w:val="Normal"/>
    <w:next w:val="Normal"/>
    <w:link w:val="TitleChar"/>
    <w:uiPriority w:val="10"/>
    <w:qFormat/>
    <w:rsid w:val="009E1BF8"/>
    <w:pPr>
      <w:spacing w:before="0" w:after="0" w:line="180" w:lineRule="auto"/>
    </w:pPr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9E1BF8"/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Heading1Char">
    <w:name w:val="Heading 1 Char"/>
    <w:basedOn w:val="DefaultParagraphFont"/>
    <w:link w:val="Heading1"/>
    <w:uiPriority w:val="9"/>
    <w:rsid w:val="009E1BF8"/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character" w:customStyle="1" w:styleId="Heading2Char">
    <w:name w:val="Heading 2 Char"/>
    <w:basedOn w:val="DefaultParagraphFont"/>
    <w:link w:val="Heading2"/>
    <w:uiPriority w:val="9"/>
    <w:rsid w:val="003B791F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BF8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NoSpacing">
    <w:name w:val="No Spacing"/>
    <w:uiPriority w:val="1"/>
    <w:qFormat/>
    <w:rsid w:val="00B635AF"/>
    <w:pPr>
      <w:spacing w:after="0" w:line="240" w:lineRule="auto"/>
      <w:jc w:val="center"/>
    </w:pPr>
  </w:style>
  <w:style w:type="table" w:styleId="TableGrid">
    <w:name w:val="Table Grid"/>
    <w:basedOn w:val="TableNormal"/>
    <w:uiPriority w:val="39"/>
    <w:rsid w:val="00B6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BF8"/>
  </w:style>
  <w:style w:type="paragraph" w:styleId="Footer">
    <w:name w:val="footer"/>
    <w:basedOn w:val="Normal"/>
    <w:link w:val="Foot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1BF8"/>
  </w:style>
  <w:style w:type="character" w:customStyle="1" w:styleId="Heading4Char">
    <w:name w:val="Heading 4 Char"/>
    <w:basedOn w:val="DefaultParagraphFont"/>
    <w:link w:val="Heading4"/>
    <w:uiPriority w:val="9"/>
    <w:semiHidden/>
    <w:rsid w:val="009E1BF8"/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BF8"/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BF8"/>
    <w:rPr>
      <w:rFonts w:asciiTheme="majorHAnsi" w:eastAsiaTheme="majorEastAsia" w:hAnsiTheme="majorHAnsi" w:cstheme="majorBidi"/>
      <w:color w:val="0D4373" w:themeColor="accent1" w:themeShade="7F"/>
    </w:rPr>
  </w:style>
  <w:style w:type="character" w:styleId="Strong">
    <w:name w:val="Strong"/>
    <w:basedOn w:val="DefaultParagraphFont"/>
    <w:uiPriority w:val="22"/>
    <w:semiHidden/>
    <w:rsid w:val="00DD5863"/>
    <w:rPr>
      <w:b/>
      <w:bCs/>
    </w:rPr>
  </w:style>
  <w:style w:type="character" w:styleId="BookTitle">
    <w:name w:val="Book Title"/>
    <w:basedOn w:val="DefaultParagraphFont"/>
    <w:uiPriority w:val="33"/>
    <w:semiHidden/>
    <w:rsid w:val="00DD5863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semiHidden/>
    <w:rsid w:val="00DD5863"/>
    <w:rPr>
      <w:i/>
      <w:iCs/>
      <w:color w:val="1E88E5" w:themeColor="accent1"/>
    </w:rPr>
  </w:style>
  <w:style w:type="paragraph" w:customStyle="1" w:styleId="Location">
    <w:name w:val="Location"/>
    <w:basedOn w:val="Normal"/>
    <w:qFormat/>
    <w:rsid w:val="00FC2296"/>
    <w:pPr>
      <w:spacing w:before="480" w:after="360"/>
    </w:pPr>
    <w:rPr>
      <w:rFonts w:asciiTheme="majorHAnsi" w:hAnsiTheme="majorHAnsi"/>
      <w:b/>
      <w:color w:val="0D4474" w:themeColor="accent1" w:themeShade="80"/>
      <w:sz w:val="96"/>
    </w:rPr>
  </w:style>
  <w:style w:type="paragraph" w:customStyle="1" w:styleId="EventDetails">
    <w:name w:val="Event Details"/>
    <w:basedOn w:val="Normal"/>
    <w:qFormat/>
    <w:rsid w:val="009E1BF8"/>
    <w:rPr>
      <w:rFonts w:asciiTheme="majorHAnsi" w:hAnsiTheme="majorHAnsi"/>
      <w:color w:val="FFFFFF" w:themeColor="background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878"/>
    <w:pPr>
      <w:spacing w:before="0"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878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Duncan\AppData\Roaming\Microsoft\Templates\Snowflak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Winter Flyer 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E88E5"/>
      </a:accent1>
      <a:accent2>
        <a:srgbClr val="79B8F0"/>
      </a:accent2>
      <a:accent3>
        <a:srgbClr val="DFF0FF"/>
      </a:accent3>
      <a:accent4>
        <a:srgbClr val="1E88E5"/>
      </a:accent4>
      <a:accent5>
        <a:srgbClr val="79B8F0"/>
      </a:accent5>
      <a:accent6>
        <a:srgbClr val="DFF0FF"/>
      </a:accent6>
      <a:hlink>
        <a:srgbClr val="1E88E5"/>
      </a:hlink>
      <a:folHlink>
        <a:srgbClr val="79B8F0"/>
      </a:folHlink>
    </a:clrScheme>
    <a:fontScheme name="Custom 6">
      <a:majorFont>
        <a:latin typeface="Franklin Gothic Medium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34AA1-1535-4378-AF51-7CFE70C6539C}">
  <ds:schemaRefs>
    <ds:schemaRef ds:uri="http://schemas.microsoft.com/office/2006/documentManagement/types"/>
    <ds:schemaRef ds:uri="http://purl.org/dc/terms/"/>
    <ds:schemaRef ds:uri="http://purl.org/dc/dcmitype/"/>
    <ds:schemaRef ds:uri="fb0879af-3eba-417a-a55a-ffe6dcd6ca77"/>
    <ds:schemaRef ds:uri="6dc4bcd6-49db-4c07-9060-8acfc67cef9f"/>
    <ds:schemaRef ds:uri="http://schemas.microsoft.com/sharepoint/v3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C62140F-117F-41EB-A9D0-414FA7FDDC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A496C-DEAF-41A7-A51C-95FD4FCA2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58F44F-C485-43A5-B6BF-50381CB95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Snowflake event flyer</Template>
  <TotalTime>0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2019-01-02T21:29:00Z</dcterms:created>
  <dcterms:modified xsi:type="dcterms:W3CDTF">2019-01-14T20:22:00Z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